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9917" w14:textId="77777777" w:rsidR="005A183B" w:rsidRPr="005A183B" w:rsidRDefault="005A183B" w:rsidP="005A183B">
      <w:pPr>
        <w:pStyle w:val="Geenafstand"/>
        <w:rPr>
          <w:b/>
          <w:bCs/>
          <w:sz w:val="32"/>
          <w:szCs w:val="32"/>
        </w:rPr>
      </w:pPr>
      <w:r w:rsidRPr="005A183B">
        <w:rPr>
          <w:b/>
          <w:bCs/>
          <w:sz w:val="32"/>
          <w:szCs w:val="32"/>
        </w:rPr>
        <w:t>Steun mijn actie voor mensen in nood!</w:t>
      </w:r>
    </w:p>
    <w:p w14:paraId="5B8CD6C7" w14:textId="77777777" w:rsidR="005A183B" w:rsidRDefault="005A183B" w:rsidP="005A183B">
      <w:pPr>
        <w:pStyle w:val="Geenafstand"/>
      </w:pPr>
    </w:p>
    <w:p w14:paraId="45187ED0" w14:textId="00A092EF" w:rsidR="005A183B" w:rsidRPr="005A183B" w:rsidRDefault="005A183B" w:rsidP="005A183B">
      <w:pPr>
        <w:pStyle w:val="Geenafstand"/>
        <w:rPr>
          <w:b/>
          <w:bCs/>
        </w:rPr>
      </w:pPr>
      <w:r w:rsidRPr="005A183B">
        <w:rPr>
          <w:b/>
          <w:bCs/>
        </w:rPr>
        <w:t xml:space="preserve">Een betere toekomst voor mensen in nood in Oost-Europa, Oost-Afrika en het Midden-Oosten. Dat is waarom ik de actie </w:t>
      </w:r>
      <w:r w:rsidRPr="005A183B">
        <w:rPr>
          <w:b/>
          <w:bCs/>
          <w:highlight w:val="yellow"/>
        </w:rPr>
        <w:t>NAAM ACTIE</w:t>
      </w:r>
      <w:r w:rsidRPr="005A183B">
        <w:rPr>
          <w:b/>
          <w:bCs/>
        </w:rPr>
        <w:t xml:space="preserve"> organiseer. De opbrengst van mijn actie gaat naar Dorcas, een </w:t>
      </w:r>
      <w:r w:rsidR="00EA25AE">
        <w:rPr>
          <w:b/>
          <w:bCs/>
        </w:rPr>
        <w:t xml:space="preserve">internationale </w:t>
      </w:r>
      <w:r w:rsidRPr="005A183B">
        <w:rPr>
          <w:b/>
          <w:bCs/>
        </w:rPr>
        <w:t>organisatie voor noodhulp en ontwikkelingssamenwerking.</w:t>
      </w:r>
    </w:p>
    <w:p w14:paraId="57C5C854" w14:textId="77777777" w:rsidR="005A183B" w:rsidRDefault="005A183B" w:rsidP="005A183B">
      <w:pPr>
        <w:pStyle w:val="Geenafstand"/>
      </w:pPr>
    </w:p>
    <w:p w14:paraId="069ED44D" w14:textId="77915D55" w:rsidR="005A183B" w:rsidRDefault="005A183B" w:rsidP="005A183B">
      <w:pPr>
        <w:pStyle w:val="Geenafstand"/>
      </w:pPr>
      <w:r>
        <w:t xml:space="preserve">De actie wordt gehouden op </w:t>
      </w:r>
      <w:r w:rsidRPr="005A183B">
        <w:rPr>
          <w:highlight w:val="yellow"/>
        </w:rPr>
        <w:t>DATUM</w:t>
      </w:r>
      <w:r>
        <w:t xml:space="preserve"> en bestaat uit </w:t>
      </w:r>
      <w:r w:rsidRPr="005A183B">
        <w:rPr>
          <w:highlight w:val="yellow"/>
        </w:rPr>
        <w:t>UITLEG ACTIE</w:t>
      </w:r>
      <w:r>
        <w:t>.</w:t>
      </w:r>
    </w:p>
    <w:p w14:paraId="164350A9" w14:textId="77777777" w:rsidR="005A183B" w:rsidRDefault="005A183B" w:rsidP="005A183B">
      <w:pPr>
        <w:pStyle w:val="Geenafstand"/>
      </w:pPr>
    </w:p>
    <w:p w14:paraId="2F7A3033" w14:textId="468F03CB" w:rsidR="005A183B" w:rsidRDefault="005A183B" w:rsidP="005A183B">
      <w:pPr>
        <w:pStyle w:val="Geenafstand"/>
      </w:pPr>
      <w:r>
        <w:t xml:space="preserve">Doe je mee? Steun dan mijn actie voor mensen in nood en geef! Je kunt doneren door </w:t>
      </w:r>
      <w:r w:rsidRPr="005A183B">
        <w:rPr>
          <w:highlight w:val="yellow"/>
        </w:rPr>
        <w:t>UITLEG HOE GEVEN.</w:t>
      </w:r>
    </w:p>
    <w:p w14:paraId="7D97CEF8" w14:textId="77777777" w:rsidR="005A183B" w:rsidRDefault="005A183B" w:rsidP="005A183B">
      <w:pPr>
        <w:pStyle w:val="Geenafstand"/>
      </w:pPr>
    </w:p>
    <w:p w14:paraId="43EBF402" w14:textId="35A57D17" w:rsidR="005A183B" w:rsidRDefault="005A183B" w:rsidP="005A183B">
      <w:pPr>
        <w:pStyle w:val="Geenafstand"/>
      </w:pPr>
      <w:r>
        <w:rPr>
          <w:b/>
          <w:bCs/>
        </w:rPr>
        <w:t>Over Dorcas</w:t>
      </w:r>
      <w:r>
        <w:br/>
      </w:r>
      <w:proofErr w:type="spellStart"/>
      <w:r>
        <w:t>Dorcas</w:t>
      </w:r>
      <w:proofErr w:type="spellEnd"/>
      <w:r w:rsidRPr="001A4152">
        <w:t xml:space="preserve"> werk</w:t>
      </w:r>
      <w:r>
        <w:t>t</w:t>
      </w:r>
      <w:r w:rsidRPr="001A4152">
        <w:t xml:space="preserve"> in </w:t>
      </w:r>
      <w:r w:rsidR="00EA25AE">
        <w:t xml:space="preserve">veertien landen in </w:t>
      </w:r>
      <w:r w:rsidRPr="001A4152">
        <w:t>Oost-Europa, Oost-Afrika en het Midden-Oosten</w:t>
      </w:r>
      <w:r w:rsidR="00EA25AE">
        <w:t xml:space="preserve">. Hier worden </w:t>
      </w:r>
      <w:r w:rsidRPr="001A4152">
        <w:t>jaarlijks ongeveer </w:t>
      </w:r>
      <w:r w:rsidR="00867FB7">
        <w:t>een miljoen mensen</w:t>
      </w:r>
      <w:r w:rsidR="00EA25AE">
        <w:t xml:space="preserve"> bereikt</w:t>
      </w:r>
      <w:r w:rsidRPr="001A4152">
        <w:t xml:space="preserve">. Bij een ramp of crisis </w:t>
      </w:r>
      <w:r w:rsidR="00EA25AE">
        <w:t>verleent de organisatie</w:t>
      </w:r>
      <w:r w:rsidRPr="001A4152">
        <w:t> </w:t>
      </w:r>
      <w:hyperlink r:id="rId11" w:history="1">
        <w:r w:rsidRPr="001A4152">
          <w:t>noodhulp</w:t>
        </w:r>
      </w:hyperlink>
      <w:r w:rsidRPr="001A4152">
        <w:t xml:space="preserve"> en </w:t>
      </w:r>
      <w:r w:rsidR="00EA25AE">
        <w:t>draagt ze</w:t>
      </w:r>
      <w:r w:rsidRPr="001A4152">
        <w:t xml:space="preserve"> bij aan wederopbouw. Tegelijkertijd </w:t>
      </w:r>
      <w:r w:rsidR="00EA25AE">
        <w:t>investeert Dorcas</w:t>
      </w:r>
      <w:r w:rsidRPr="001A4152">
        <w:t xml:space="preserve"> in structurele oplossingen voor armoede en uitsluiting. </w:t>
      </w:r>
      <w:r w:rsidR="00EA25AE">
        <w:t xml:space="preserve">Daarnaast heeft Dorcas ruim veertig kringloopwinkels </w:t>
      </w:r>
      <w:r w:rsidR="00867FB7">
        <w:t>verspreid door heel</w:t>
      </w:r>
      <w:r w:rsidR="00EA25AE">
        <w:t xml:space="preserve"> Nederland. De opbrengst van deze winkels is bestemd voor de projecten</w:t>
      </w:r>
      <w:r w:rsidR="00867FB7">
        <w:t xml:space="preserve"> in het buitenland</w:t>
      </w:r>
      <w:r w:rsidR="00EA25AE">
        <w:t>.</w:t>
      </w:r>
    </w:p>
    <w:p w14:paraId="4DFCCA91" w14:textId="77777777" w:rsidR="005A183B" w:rsidRDefault="005A183B" w:rsidP="005A183B">
      <w:pPr>
        <w:pStyle w:val="Geenafstand"/>
      </w:pPr>
    </w:p>
    <w:p w14:paraId="0D7472B4" w14:textId="3A4D0C3F" w:rsidR="00C93CCA" w:rsidRPr="005A183B" w:rsidRDefault="00C93CCA" w:rsidP="005A183B"/>
    <w:sectPr w:rsidR="00C93CCA" w:rsidRPr="005A183B" w:rsidSect="000E03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CF954" w14:textId="77777777" w:rsidR="000954BB" w:rsidRDefault="000954BB" w:rsidP="00A0321E">
      <w:r>
        <w:separator/>
      </w:r>
    </w:p>
  </w:endnote>
  <w:endnote w:type="continuationSeparator" w:id="0">
    <w:p w14:paraId="44FB0F7D" w14:textId="77777777" w:rsidR="000954BB" w:rsidRDefault="000954BB" w:rsidP="00A0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DC63" w14:textId="77777777" w:rsidR="00B40BD1" w:rsidRDefault="00B40BD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769A" w14:textId="77777777" w:rsidR="00B40BD1" w:rsidRDefault="00B40BD1" w:rsidP="00B40BD1">
    <w:pPr>
      <w:pStyle w:val="Voettekst"/>
      <w:tabs>
        <w:tab w:val="clear" w:pos="4536"/>
        <w:tab w:val="clear" w:pos="9072"/>
        <w:tab w:val="left" w:pos="402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2492" w14:textId="77777777" w:rsidR="00B40BD1" w:rsidRDefault="00B40BD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C669C" w14:textId="77777777" w:rsidR="000954BB" w:rsidRDefault="000954BB" w:rsidP="00A0321E">
      <w:r>
        <w:separator/>
      </w:r>
    </w:p>
  </w:footnote>
  <w:footnote w:type="continuationSeparator" w:id="0">
    <w:p w14:paraId="15E0C9EF" w14:textId="77777777" w:rsidR="000954BB" w:rsidRDefault="000954BB" w:rsidP="00A03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BEF8" w14:textId="77777777" w:rsidR="00A0321E" w:rsidRDefault="00395728">
    <w:pPr>
      <w:pStyle w:val="Koptekst"/>
    </w:pPr>
    <w:r>
      <w:rPr>
        <w:noProof/>
        <w:lang w:eastAsia="nl-NL"/>
      </w:rPr>
      <w:pict w14:anchorId="7A182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0047" o:spid="_x0000_s1027" type="#_x0000_t75" alt="2201457 briefpapier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201457 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898C0" w14:textId="77777777" w:rsidR="00A0321E" w:rsidRPr="00A0321E" w:rsidRDefault="00846B61" w:rsidP="00A0321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0C3A75BE" wp14:editId="39C39F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280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201457 vervolgvel voetteks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5728">
      <w:rPr>
        <w:noProof/>
        <w:lang w:eastAsia="nl-NL"/>
      </w:rPr>
      <w:pict w14:anchorId="20D2F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7671" o:spid="_x0000_s1026" type="#_x0000_t75" alt="2201457 vervolgvel" style="position:absolute;margin-left:-70.95pt;margin-top:-71.75pt;width:595.2pt;height:841.9pt;z-index:-251656192;mso-wrap-edited:f;mso-width-percent:0;mso-height-percent:0;mso-position-horizontal-relative:margin;mso-position-vertical-relative:margin;mso-width-percent:0;mso-height-percent:0" o:allowincell="f">
          <v:imagedata r:id="rId2" o:title="2201457 vervolgv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BC03F" w14:textId="77777777" w:rsidR="00A0321E" w:rsidRDefault="00395728">
    <w:pPr>
      <w:pStyle w:val="Koptekst"/>
    </w:pPr>
    <w:r>
      <w:rPr>
        <w:noProof/>
        <w:lang w:eastAsia="nl-NL"/>
      </w:rPr>
      <w:pict w14:anchorId="57732A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0046" o:spid="_x0000_s1025" type="#_x0000_t75" alt="2201457 briefpapier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201457 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6C5"/>
    <w:multiLevelType w:val="multilevel"/>
    <w:tmpl w:val="C27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8E1378"/>
    <w:multiLevelType w:val="hybridMultilevel"/>
    <w:tmpl w:val="496077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F3E6C"/>
    <w:multiLevelType w:val="hybridMultilevel"/>
    <w:tmpl w:val="F8380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078911">
    <w:abstractNumId w:val="0"/>
  </w:num>
  <w:num w:numId="2" w16cid:durableId="167445771">
    <w:abstractNumId w:val="1"/>
  </w:num>
  <w:num w:numId="3" w16cid:durableId="1748914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A94"/>
    <w:rsid w:val="000954BB"/>
    <w:rsid w:val="000E0358"/>
    <w:rsid w:val="002B53A4"/>
    <w:rsid w:val="00395728"/>
    <w:rsid w:val="003E1FE3"/>
    <w:rsid w:val="00432D49"/>
    <w:rsid w:val="00477812"/>
    <w:rsid w:val="005A183B"/>
    <w:rsid w:val="005B3F62"/>
    <w:rsid w:val="00796313"/>
    <w:rsid w:val="00846B61"/>
    <w:rsid w:val="00867FB7"/>
    <w:rsid w:val="00A0321E"/>
    <w:rsid w:val="00A57B47"/>
    <w:rsid w:val="00B40BD1"/>
    <w:rsid w:val="00B73A94"/>
    <w:rsid w:val="00B828B9"/>
    <w:rsid w:val="00B96F76"/>
    <w:rsid w:val="00BC382E"/>
    <w:rsid w:val="00C653D6"/>
    <w:rsid w:val="00C93CCA"/>
    <w:rsid w:val="00E03992"/>
    <w:rsid w:val="00EA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8A84E"/>
  <w15:chartTrackingRefBased/>
  <w15:docId w15:val="{B7B6C0B1-D7E5-4184-A242-C64216D8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0358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B828B9"/>
    <w:pPr>
      <w:keepNext/>
      <w:keepLines/>
      <w:outlineLvl w:val="0"/>
    </w:pPr>
    <w:rPr>
      <w:rFonts w:asciiTheme="majorHAnsi" w:eastAsiaTheme="majorEastAsia" w:hAnsiTheme="majorHAnsi" w:cstheme="majorBidi"/>
      <w:color w:val="01ADE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828B9"/>
    <w:pPr>
      <w:keepNext/>
      <w:keepLines/>
      <w:outlineLvl w:val="1"/>
    </w:pPr>
    <w:rPr>
      <w:rFonts w:asciiTheme="majorHAnsi" w:eastAsiaTheme="majorEastAsia" w:hAnsiTheme="majorHAnsi" w:cstheme="majorBidi"/>
      <w:color w:val="01ADEF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32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0321E"/>
  </w:style>
  <w:style w:type="paragraph" w:styleId="Voettekst">
    <w:name w:val="footer"/>
    <w:basedOn w:val="Standaard"/>
    <w:link w:val="VoettekstChar"/>
    <w:uiPriority w:val="99"/>
    <w:unhideWhenUsed/>
    <w:rsid w:val="00A032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0321E"/>
  </w:style>
  <w:style w:type="paragraph" w:styleId="Ballontekst">
    <w:name w:val="Balloon Text"/>
    <w:basedOn w:val="Standaard"/>
    <w:link w:val="BallontekstChar"/>
    <w:uiPriority w:val="99"/>
    <w:semiHidden/>
    <w:unhideWhenUsed/>
    <w:rsid w:val="0079631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6313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B828B9"/>
    <w:rPr>
      <w:rFonts w:asciiTheme="majorHAnsi" w:eastAsiaTheme="majorEastAsia" w:hAnsiTheme="majorHAnsi" w:cstheme="majorBidi"/>
      <w:color w:val="01ADE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828B9"/>
    <w:rPr>
      <w:rFonts w:asciiTheme="majorHAnsi" w:eastAsiaTheme="majorEastAsia" w:hAnsiTheme="majorHAnsi" w:cstheme="majorBidi"/>
      <w:color w:val="01ADEF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828B9"/>
    <w:pPr>
      <w:contextualSpacing/>
    </w:pPr>
    <w:rPr>
      <w:rFonts w:asciiTheme="majorHAnsi" w:eastAsiaTheme="majorEastAsia" w:hAnsiTheme="majorHAnsi" w:cstheme="majorBidi"/>
      <w:color w:val="01ADEF"/>
      <w:spacing w:val="-10"/>
      <w:kern w:val="28"/>
      <w:sz w:val="72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828B9"/>
    <w:rPr>
      <w:rFonts w:asciiTheme="majorHAnsi" w:eastAsiaTheme="majorEastAsia" w:hAnsiTheme="majorHAnsi" w:cstheme="majorBidi"/>
      <w:color w:val="01ADEF"/>
      <w:spacing w:val="-10"/>
      <w:kern w:val="28"/>
      <w:sz w:val="7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828B9"/>
    <w:pPr>
      <w:numPr>
        <w:ilvl w:val="1"/>
      </w:numPr>
    </w:pPr>
    <w:rPr>
      <w:rFonts w:eastAsiaTheme="minorEastAsia"/>
      <w:color w:val="5C5C5B"/>
      <w:spacing w:val="15"/>
      <w:sz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828B9"/>
    <w:rPr>
      <w:rFonts w:eastAsiaTheme="minorEastAsia"/>
      <w:color w:val="5C5C5B"/>
      <w:spacing w:val="15"/>
      <w:sz w:val="48"/>
    </w:rPr>
  </w:style>
  <w:style w:type="character" w:styleId="Intensievebenadrukking">
    <w:name w:val="Intense Emphasis"/>
    <w:basedOn w:val="Standaardalinea-lettertype"/>
    <w:uiPriority w:val="21"/>
    <w:qFormat/>
    <w:rsid w:val="00B828B9"/>
    <w:rPr>
      <w:i/>
      <w:iCs/>
      <w:color w:val="01ADE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828B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1ADE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828B9"/>
    <w:rPr>
      <w:i/>
      <w:iCs/>
      <w:color w:val="01ADEF"/>
    </w:rPr>
  </w:style>
  <w:style w:type="character" w:styleId="Intensieveverwijzing">
    <w:name w:val="Intense Reference"/>
    <w:basedOn w:val="Standaardalinea-lettertype"/>
    <w:uiPriority w:val="32"/>
    <w:qFormat/>
    <w:rsid w:val="00B828B9"/>
    <w:rPr>
      <w:b/>
      <w:bCs/>
      <w:smallCaps/>
      <w:color w:val="01ADEF"/>
      <w:spacing w:val="5"/>
    </w:rPr>
  </w:style>
  <w:style w:type="paragraph" w:styleId="Geenafstand">
    <w:name w:val="No Spacing"/>
    <w:uiPriority w:val="1"/>
    <w:qFormat/>
    <w:rsid w:val="00B7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rcas.nl/noodhulp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tavanEerde\Downloads\Adres%20NL%20+%20volgpagina%20(2)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2D78ACE9CABF488AF144A50A6DA968" ma:contentTypeVersion="14" ma:contentTypeDescription="Een nieuw document maken." ma:contentTypeScope="" ma:versionID="b5716d548c30b47a14fa46cfdff6260f">
  <xsd:schema xmlns:xsd="http://www.w3.org/2001/XMLSchema" xmlns:xs="http://www.w3.org/2001/XMLSchema" xmlns:p="http://schemas.microsoft.com/office/2006/metadata/properties" xmlns:ns2="8de4fa7b-b412-4360-b495-32f44a5e862b" xmlns:ns3="0490af65-14d8-4301-8f6b-99ad1a21e310" targetNamespace="http://schemas.microsoft.com/office/2006/metadata/properties" ma:root="true" ma:fieldsID="53003ad9cbade227d08156230a1cc680" ns2:_="" ns3:_="">
    <xsd:import namespace="8de4fa7b-b412-4360-b495-32f44a5e862b"/>
    <xsd:import namespace="0490af65-14d8-4301-8f6b-99ad1a21e3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4fa7b-b412-4360-b495-32f44a5e86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0af65-14d8-4301-8f6b-99ad1a21e3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94AA04-C3C0-4886-BB88-FD27F11515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CF13DA-910F-4E01-A4E5-14378CD4D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DC302F-B4D9-1541-A40D-F4A8DE8DCA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C20CC3-1089-4595-A183-AA49C0EE7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4fa7b-b412-4360-b495-32f44a5e862b"/>
    <ds:schemaRef ds:uri="0490af65-14d8-4301-8f6b-99ad1a21e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Adres NL + volgpagina (2)</Template>
  <TotalTime>0</TotalTime>
  <Pages>1</Pages>
  <Words>154</Words>
  <Characters>850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van Eerde</dc:creator>
  <cp:keywords/>
  <dc:description/>
  <cp:lastModifiedBy>Anniek Ypenga</cp:lastModifiedBy>
  <cp:revision>2</cp:revision>
  <cp:lastPrinted>2020-09-30T15:19:00Z</cp:lastPrinted>
  <dcterms:created xsi:type="dcterms:W3CDTF">2023-09-12T11:49:00Z</dcterms:created>
  <dcterms:modified xsi:type="dcterms:W3CDTF">2023-09-12T11:49:00Z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0x010100F42D78ACE9CABF488AF144A50A6DA968</vt:lpwstr>
  </property>
</Properties>
</file>