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9917" w14:textId="1D940C04" w:rsidR="005A183B" w:rsidRPr="005A183B" w:rsidRDefault="00882C8A" w:rsidP="005A183B">
      <w:pPr>
        <w:pStyle w:val="Geenafstand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Ik kom in actie voor mensen in nood!</w:t>
      </w:r>
    </w:p>
    <w:p w14:paraId="5B8CD6C7" w14:textId="77777777" w:rsidR="005A183B" w:rsidRDefault="005A183B" w:rsidP="005A183B">
      <w:pPr>
        <w:pStyle w:val="Geenafstand"/>
      </w:pPr>
    </w:p>
    <w:p w14:paraId="620A8845" w14:textId="2D93027A" w:rsidR="00882C8A" w:rsidRPr="00281385" w:rsidRDefault="00882C8A" w:rsidP="005A183B">
      <w:pPr>
        <w:pStyle w:val="Geenafstand"/>
      </w:pPr>
      <w:r w:rsidRPr="00281385">
        <w:t xml:space="preserve">Op </w:t>
      </w:r>
      <w:r w:rsidRPr="00281385">
        <w:rPr>
          <w:highlight w:val="yellow"/>
        </w:rPr>
        <w:t>DATUM</w:t>
      </w:r>
      <w:r w:rsidRPr="00281385">
        <w:t xml:space="preserve"> organiseer ik een </w:t>
      </w:r>
      <w:r w:rsidRPr="00281385">
        <w:rPr>
          <w:highlight w:val="yellow"/>
        </w:rPr>
        <w:t>NAAM ACTIE</w:t>
      </w:r>
      <w:r w:rsidRPr="00281385">
        <w:t>.</w:t>
      </w:r>
      <w:r w:rsidR="003379A9" w:rsidRPr="00281385">
        <w:t xml:space="preserve"> De opbrengst van deze actie is bestemd voor Dorcas, een internationale organisatie voor noodhulp en ontwikkelingssamenwerking.</w:t>
      </w:r>
      <w:r w:rsidR="00281385" w:rsidRPr="00281385">
        <w:t xml:space="preserve"> Door deze actie lever ik een bijdrage aan een betere toekomst voor mensen in nood</w:t>
      </w:r>
      <w:r w:rsidR="00AA1344">
        <w:t xml:space="preserve"> in Oost-Europa, Oost-Afrika en het Midden-Oosten</w:t>
      </w:r>
      <w:r w:rsidR="00281385" w:rsidRPr="00281385">
        <w:t>.</w:t>
      </w:r>
    </w:p>
    <w:p w14:paraId="6CE4F129" w14:textId="77777777" w:rsidR="00281385" w:rsidRPr="00281385" w:rsidRDefault="00281385" w:rsidP="005A183B">
      <w:pPr>
        <w:pStyle w:val="Geenafstand"/>
      </w:pPr>
    </w:p>
    <w:p w14:paraId="1D1A3BDE" w14:textId="2D4F29E4" w:rsidR="00281385" w:rsidRPr="00281385" w:rsidRDefault="00281385" w:rsidP="005A183B">
      <w:pPr>
        <w:pStyle w:val="Geenafstand"/>
      </w:pPr>
      <w:r w:rsidRPr="00281385">
        <w:t>Wil jij ook helpen? Steun dan mijn actie en geef!</w:t>
      </w:r>
    </w:p>
    <w:p w14:paraId="1EDB71C3" w14:textId="77777777" w:rsidR="00882C8A" w:rsidRPr="00281385" w:rsidRDefault="00882C8A" w:rsidP="005A183B">
      <w:pPr>
        <w:pStyle w:val="Geenafstand"/>
      </w:pPr>
    </w:p>
    <w:p w14:paraId="4DFCCA91" w14:textId="44F075E9" w:rsidR="005A183B" w:rsidRDefault="00281385" w:rsidP="005A183B">
      <w:pPr>
        <w:pStyle w:val="Geenafstand"/>
      </w:pPr>
      <w:r>
        <w:t>#dorcas</w:t>
      </w:r>
    </w:p>
    <w:p w14:paraId="02575366" w14:textId="1507B29E" w:rsidR="00281385" w:rsidRDefault="00281385" w:rsidP="005A183B">
      <w:pPr>
        <w:pStyle w:val="Geenafstand"/>
      </w:pPr>
      <w:r>
        <w:t>#menseninnood</w:t>
      </w:r>
    </w:p>
    <w:p w14:paraId="41EED9E5" w14:textId="436C9229" w:rsidR="00137E46" w:rsidRDefault="00137E46" w:rsidP="005A183B">
      <w:pPr>
        <w:pStyle w:val="Geenafstand"/>
      </w:pPr>
      <w:r>
        <w:t>#ontwikkelingssamenwerking</w:t>
      </w:r>
    </w:p>
    <w:p w14:paraId="470E5A04" w14:textId="6F2A6FFE" w:rsidR="00137E46" w:rsidRDefault="00137E46" w:rsidP="005A183B">
      <w:pPr>
        <w:pStyle w:val="Geenafstand"/>
      </w:pPr>
      <w:r>
        <w:t>#noodhulp</w:t>
      </w:r>
    </w:p>
    <w:p w14:paraId="0D7472B4" w14:textId="3A4D0C3F" w:rsidR="00C93CCA" w:rsidRPr="005A183B" w:rsidRDefault="00C93CCA" w:rsidP="005A183B"/>
    <w:sectPr w:rsidR="00C93CCA" w:rsidRPr="005A183B" w:rsidSect="000E03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2DE37" w14:textId="77777777" w:rsidR="00DB4315" w:rsidRDefault="00DB4315" w:rsidP="00A0321E">
      <w:r>
        <w:separator/>
      </w:r>
    </w:p>
  </w:endnote>
  <w:endnote w:type="continuationSeparator" w:id="0">
    <w:p w14:paraId="47ACA54F" w14:textId="77777777" w:rsidR="00DB4315" w:rsidRDefault="00DB4315" w:rsidP="00A0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DC63" w14:textId="77777777" w:rsidR="00B40BD1" w:rsidRDefault="00B40BD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769A" w14:textId="77777777" w:rsidR="00B40BD1" w:rsidRDefault="00B40BD1" w:rsidP="00B40BD1">
    <w:pPr>
      <w:pStyle w:val="Voettekst"/>
      <w:tabs>
        <w:tab w:val="clear" w:pos="4536"/>
        <w:tab w:val="clear" w:pos="9072"/>
        <w:tab w:val="left" w:pos="402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2492" w14:textId="77777777" w:rsidR="00B40BD1" w:rsidRDefault="00B40BD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EB895" w14:textId="77777777" w:rsidR="00DB4315" w:rsidRDefault="00DB4315" w:rsidP="00A0321E">
      <w:r>
        <w:separator/>
      </w:r>
    </w:p>
  </w:footnote>
  <w:footnote w:type="continuationSeparator" w:id="0">
    <w:p w14:paraId="59935CBF" w14:textId="77777777" w:rsidR="00DB4315" w:rsidRDefault="00DB4315" w:rsidP="00A03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BEF8" w14:textId="77777777" w:rsidR="00A0321E" w:rsidRDefault="00D610A5">
    <w:pPr>
      <w:pStyle w:val="Koptekst"/>
    </w:pPr>
    <w:r>
      <w:rPr>
        <w:noProof/>
        <w:lang w:eastAsia="nl-NL"/>
      </w:rPr>
      <w:pict w14:anchorId="7A182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0047" o:spid="_x0000_s1027" type="#_x0000_t75" alt="2201457 briefpapier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201457 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898C0" w14:textId="77777777" w:rsidR="00A0321E" w:rsidRPr="00A0321E" w:rsidRDefault="00846B61" w:rsidP="00A0321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0C3A75BE" wp14:editId="39C39F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280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201457 vervolgvel voetteks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10A5">
      <w:rPr>
        <w:noProof/>
        <w:lang w:eastAsia="nl-NL"/>
      </w:rPr>
      <w:pict w14:anchorId="20D2F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7671" o:spid="_x0000_s1026" type="#_x0000_t75" alt="2201457 vervolgvel" style="position:absolute;margin-left:-70.95pt;margin-top:-71.75pt;width:595.2pt;height:841.9pt;z-index:-251656192;mso-wrap-edited:f;mso-width-percent:0;mso-height-percent:0;mso-position-horizontal-relative:margin;mso-position-vertical-relative:margin;mso-width-percent:0;mso-height-percent:0" o:allowincell="f">
          <v:imagedata r:id="rId2" o:title="2201457 vervolgv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BC03F" w14:textId="77777777" w:rsidR="00A0321E" w:rsidRDefault="00D610A5">
    <w:pPr>
      <w:pStyle w:val="Koptekst"/>
    </w:pPr>
    <w:r>
      <w:rPr>
        <w:noProof/>
        <w:lang w:eastAsia="nl-NL"/>
      </w:rPr>
      <w:pict w14:anchorId="57732A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0046" o:spid="_x0000_s1025" type="#_x0000_t75" alt="2201457 briefpapier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201457 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6C5"/>
    <w:multiLevelType w:val="multilevel"/>
    <w:tmpl w:val="C27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8E1378"/>
    <w:multiLevelType w:val="hybridMultilevel"/>
    <w:tmpl w:val="496077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F3E6C"/>
    <w:multiLevelType w:val="hybridMultilevel"/>
    <w:tmpl w:val="F8380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078911">
    <w:abstractNumId w:val="0"/>
  </w:num>
  <w:num w:numId="2" w16cid:durableId="167445771">
    <w:abstractNumId w:val="1"/>
  </w:num>
  <w:num w:numId="3" w16cid:durableId="1748914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A94"/>
    <w:rsid w:val="000E0358"/>
    <w:rsid w:val="00137E46"/>
    <w:rsid w:val="00281385"/>
    <w:rsid w:val="002B53A4"/>
    <w:rsid w:val="003379A9"/>
    <w:rsid w:val="003E1FE3"/>
    <w:rsid w:val="00432D49"/>
    <w:rsid w:val="00477812"/>
    <w:rsid w:val="005A183B"/>
    <w:rsid w:val="005B3F62"/>
    <w:rsid w:val="006C099E"/>
    <w:rsid w:val="00796313"/>
    <w:rsid w:val="00803A8A"/>
    <w:rsid w:val="00846B61"/>
    <w:rsid w:val="00867FB7"/>
    <w:rsid w:val="00882C8A"/>
    <w:rsid w:val="00A0321E"/>
    <w:rsid w:val="00A57B47"/>
    <w:rsid w:val="00AA1344"/>
    <w:rsid w:val="00B40BD1"/>
    <w:rsid w:val="00B73A94"/>
    <w:rsid w:val="00B828B9"/>
    <w:rsid w:val="00B96F76"/>
    <w:rsid w:val="00BC382E"/>
    <w:rsid w:val="00C653D6"/>
    <w:rsid w:val="00C93CCA"/>
    <w:rsid w:val="00DB4315"/>
    <w:rsid w:val="00E03992"/>
    <w:rsid w:val="00EA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8A84E"/>
  <w15:chartTrackingRefBased/>
  <w15:docId w15:val="{B7B6C0B1-D7E5-4184-A242-C64216D8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0358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B828B9"/>
    <w:pPr>
      <w:keepNext/>
      <w:keepLines/>
      <w:outlineLvl w:val="0"/>
    </w:pPr>
    <w:rPr>
      <w:rFonts w:asciiTheme="majorHAnsi" w:eastAsiaTheme="majorEastAsia" w:hAnsiTheme="majorHAnsi" w:cstheme="majorBidi"/>
      <w:color w:val="01ADE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828B9"/>
    <w:pPr>
      <w:keepNext/>
      <w:keepLines/>
      <w:outlineLvl w:val="1"/>
    </w:pPr>
    <w:rPr>
      <w:rFonts w:asciiTheme="majorHAnsi" w:eastAsiaTheme="majorEastAsia" w:hAnsiTheme="majorHAnsi" w:cstheme="majorBidi"/>
      <w:color w:val="01ADEF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32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0321E"/>
  </w:style>
  <w:style w:type="paragraph" w:styleId="Voettekst">
    <w:name w:val="footer"/>
    <w:basedOn w:val="Standaard"/>
    <w:link w:val="VoettekstChar"/>
    <w:uiPriority w:val="99"/>
    <w:unhideWhenUsed/>
    <w:rsid w:val="00A032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0321E"/>
  </w:style>
  <w:style w:type="paragraph" w:styleId="Ballontekst">
    <w:name w:val="Balloon Text"/>
    <w:basedOn w:val="Standaard"/>
    <w:link w:val="BallontekstChar"/>
    <w:uiPriority w:val="99"/>
    <w:semiHidden/>
    <w:unhideWhenUsed/>
    <w:rsid w:val="0079631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6313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B828B9"/>
    <w:rPr>
      <w:rFonts w:asciiTheme="majorHAnsi" w:eastAsiaTheme="majorEastAsia" w:hAnsiTheme="majorHAnsi" w:cstheme="majorBidi"/>
      <w:color w:val="01ADE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828B9"/>
    <w:rPr>
      <w:rFonts w:asciiTheme="majorHAnsi" w:eastAsiaTheme="majorEastAsia" w:hAnsiTheme="majorHAnsi" w:cstheme="majorBidi"/>
      <w:color w:val="01ADEF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828B9"/>
    <w:pPr>
      <w:contextualSpacing/>
    </w:pPr>
    <w:rPr>
      <w:rFonts w:asciiTheme="majorHAnsi" w:eastAsiaTheme="majorEastAsia" w:hAnsiTheme="majorHAnsi" w:cstheme="majorBidi"/>
      <w:color w:val="01ADEF"/>
      <w:spacing w:val="-10"/>
      <w:kern w:val="28"/>
      <w:sz w:val="72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828B9"/>
    <w:rPr>
      <w:rFonts w:asciiTheme="majorHAnsi" w:eastAsiaTheme="majorEastAsia" w:hAnsiTheme="majorHAnsi" w:cstheme="majorBidi"/>
      <w:color w:val="01ADEF"/>
      <w:spacing w:val="-10"/>
      <w:kern w:val="28"/>
      <w:sz w:val="7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828B9"/>
    <w:pPr>
      <w:numPr>
        <w:ilvl w:val="1"/>
      </w:numPr>
    </w:pPr>
    <w:rPr>
      <w:rFonts w:eastAsiaTheme="minorEastAsia"/>
      <w:color w:val="5C5C5B"/>
      <w:spacing w:val="15"/>
      <w:sz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828B9"/>
    <w:rPr>
      <w:rFonts w:eastAsiaTheme="minorEastAsia"/>
      <w:color w:val="5C5C5B"/>
      <w:spacing w:val="15"/>
      <w:sz w:val="48"/>
    </w:rPr>
  </w:style>
  <w:style w:type="character" w:styleId="Intensievebenadrukking">
    <w:name w:val="Intense Emphasis"/>
    <w:basedOn w:val="Standaardalinea-lettertype"/>
    <w:uiPriority w:val="21"/>
    <w:qFormat/>
    <w:rsid w:val="00B828B9"/>
    <w:rPr>
      <w:i/>
      <w:iCs/>
      <w:color w:val="01ADE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828B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1ADE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828B9"/>
    <w:rPr>
      <w:i/>
      <w:iCs/>
      <w:color w:val="01ADEF"/>
    </w:rPr>
  </w:style>
  <w:style w:type="character" w:styleId="Intensieveverwijzing">
    <w:name w:val="Intense Reference"/>
    <w:basedOn w:val="Standaardalinea-lettertype"/>
    <w:uiPriority w:val="32"/>
    <w:qFormat/>
    <w:rsid w:val="00B828B9"/>
    <w:rPr>
      <w:b/>
      <w:bCs/>
      <w:smallCaps/>
      <w:color w:val="01ADEF"/>
      <w:spacing w:val="5"/>
    </w:rPr>
  </w:style>
  <w:style w:type="paragraph" w:styleId="Geenafstand">
    <w:name w:val="No Spacing"/>
    <w:uiPriority w:val="1"/>
    <w:qFormat/>
    <w:rsid w:val="00B7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tavanEerde\Downloads\Adres%20NL%20+%20volgpagina%20(2)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2D78ACE9CABF488AF144A50A6DA968" ma:contentTypeVersion="14" ma:contentTypeDescription="Een nieuw document maken." ma:contentTypeScope="" ma:versionID="b5716d548c30b47a14fa46cfdff6260f">
  <xsd:schema xmlns:xsd="http://www.w3.org/2001/XMLSchema" xmlns:xs="http://www.w3.org/2001/XMLSchema" xmlns:p="http://schemas.microsoft.com/office/2006/metadata/properties" xmlns:ns2="8de4fa7b-b412-4360-b495-32f44a5e862b" xmlns:ns3="0490af65-14d8-4301-8f6b-99ad1a21e310" targetNamespace="http://schemas.microsoft.com/office/2006/metadata/properties" ma:root="true" ma:fieldsID="53003ad9cbade227d08156230a1cc680" ns2:_="" ns3:_="">
    <xsd:import namespace="8de4fa7b-b412-4360-b495-32f44a5e862b"/>
    <xsd:import namespace="0490af65-14d8-4301-8f6b-99ad1a21e3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4fa7b-b412-4360-b495-32f44a5e86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0af65-14d8-4301-8f6b-99ad1a21e3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94AA04-C3C0-4886-BB88-FD27F11515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CF13DA-910F-4E01-A4E5-14378CD4D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DC302F-B4D9-1541-A40D-F4A8DE8DCA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C20CC3-1089-4595-A183-AA49C0EE7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4fa7b-b412-4360-b495-32f44a5e862b"/>
    <ds:schemaRef ds:uri="0490af65-14d8-4301-8f6b-99ad1a21e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Adres NL + volgpagina (2)</Template>
  <TotalTime>1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van Eerde</dc:creator>
  <cp:keywords/>
  <dc:description/>
  <cp:lastModifiedBy>Anniek Ypenga</cp:lastModifiedBy>
  <cp:revision>2</cp:revision>
  <cp:lastPrinted>2020-09-30T15:19:00Z</cp:lastPrinted>
  <dcterms:created xsi:type="dcterms:W3CDTF">2023-09-13T13:48:00Z</dcterms:created>
  <dcterms:modified xsi:type="dcterms:W3CDTF">2023-09-13T13:48:00Z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0x010100F42D78ACE9CABF488AF144A50A6DA968</vt:lpwstr>
  </property>
</Properties>
</file>