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88CD7" w14:textId="77777777" w:rsidR="00EF00F2" w:rsidRPr="007F5F7A" w:rsidRDefault="00EF00F2" w:rsidP="00EF00F2">
      <w:pPr>
        <w:pStyle w:val="Geenafstand"/>
        <w:rPr>
          <w:b/>
          <w:bCs/>
          <w:sz w:val="32"/>
          <w:szCs w:val="32"/>
        </w:rPr>
      </w:pPr>
      <w:r w:rsidRPr="007F5F7A">
        <w:rPr>
          <w:b/>
          <w:bCs/>
          <w:sz w:val="32"/>
          <w:szCs w:val="32"/>
        </w:rPr>
        <w:t>‘Ik wens jou vrede’</w:t>
      </w:r>
    </w:p>
    <w:p w14:paraId="12EFF3A4" w14:textId="77777777" w:rsidR="00EF00F2" w:rsidRPr="008A2F41" w:rsidRDefault="00EF00F2" w:rsidP="00EF00F2">
      <w:pPr>
        <w:pStyle w:val="Geenafstand"/>
      </w:pPr>
    </w:p>
    <w:p w14:paraId="0AEA3E47" w14:textId="440F0829" w:rsidR="00C365ED" w:rsidRPr="00C365ED" w:rsidRDefault="00EF00F2" w:rsidP="00C365ED">
      <w:pPr>
        <w:pStyle w:val="Geenafstand"/>
      </w:pPr>
      <w:r w:rsidRPr="007F5F7A">
        <w:t xml:space="preserve">Geweld, angst, oorlog, onrust, verdriet en armoede. De wereld staat op z'n kop. </w:t>
      </w:r>
      <w:r w:rsidR="00C365ED">
        <w:t>J</w:t>
      </w:r>
      <w:r w:rsidR="00C365ED" w:rsidRPr="00C365ED">
        <w:t>emen gaat gebukt onder de gevolgen van een jarenlang conflict, Oekraïne is alweer bijna twee jaar verwikkeld in een oorlog</w:t>
      </w:r>
      <w:r w:rsidR="00C365ED">
        <w:t>, in Israël en Gaza is een heftige strijd gaande</w:t>
      </w:r>
      <w:r w:rsidR="00C365ED" w:rsidRPr="00C365ED">
        <w:t xml:space="preserve"> en</w:t>
      </w:r>
      <w:r w:rsidR="00C365ED">
        <w:t xml:space="preserve"> ook</w:t>
      </w:r>
      <w:r w:rsidR="00C365ED" w:rsidRPr="00C365ED">
        <w:t xml:space="preserve"> in Libanon en Syrië stapelen de crises zich op.</w:t>
      </w:r>
    </w:p>
    <w:p w14:paraId="413236FB" w14:textId="77777777" w:rsidR="00D85C28" w:rsidRDefault="00D85C28" w:rsidP="00C365ED">
      <w:pPr>
        <w:pStyle w:val="Geenafstand"/>
      </w:pPr>
    </w:p>
    <w:p w14:paraId="5763D1CE" w14:textId="0A02018A" w:rsidR="00C365ED" w:rsidRDefault="00C365ED" w:rsidP="00C365ED">
      <w:pPr>
        <w:pStyle w:val="Geenafstand"/>
      </w:pPr>
      <w:r w:rsidRPr="00C365ED">
        <w:t>Dorcas is aanwezig in veel conflictgebieden. In alle ellende zetten wij ons in voor vrede.</w:t>
      </w:r>
      <w:r w:rsidRPr="00C365ED">
        <w:br/>
        <w:t>Vrede begint niet alleen bij het einde van strijd, maar soms heel concreet met een veilige</w:t>
      </w:r>
      <w:r w:rsidRPr="00C365ED">
        <w:br/>
        <w:t>slaapplek, een maaltijd of een luisterend oor.</w:t>
      </w:r>
      <w:r w:rsidR="00FC7A3E">
        <w:t xml:space="preserve"> </w:t>
      </w:r>
    </w:p>
    <w:p w14:paraId="35D22A85" w14:textId="77777777" w:rsidR="00AF3B4A" w:rsidRDefault="00AF3B4A" w:rsidP="00C365ED">
      <w:pPr>
        <w:pStyle w:val="Geenafstand"/>
      </w:pPr>
    </w:p>
    <w:p w14:paraId="1337E326" w14:textId="723225A8" w:rsidR="00AF3B4A" w:rsidRPr="004147F2" w:rsidRDefault="00AF3B4A" w:rsidP="00C365ED">
      <w:pPr>
        <w:pStyle w:val="Geenafstand"/>
        <w:rPr>
          <w:b/>
          <w:bCs/>
        </w:rPr>
      </w:pPr>
      <w:r w:rsidRPr="004147F2">
        <w:rPr>
          <w:b/>
          <w:bCs/>
        </w:rPr>
        <w:t>Geef voor vrede</w:t>
      </w:r>
      <w:r w:rsidR="004147F2">
        <w:rPr>
          <w:b/>
          <w:bCs/>
        </w:rPr>
        <w:t>!</w:t>
      </w:r>
    </w:p>
    <w:p w14:paraId="742DCD91" w14:textId="107E4C2D" w:rsidR="00AF3B4A" w:rsidRDefault="005B2446" w:rsidP="00C365ED">
      <w:pPr>
        <w:pStyle w:val="Geenafstand"/>
      </w:pPr>
      <w:r>
        <w:t>Geef voor vrede en steun het werk van Dorcas. M</w:t>
      </w:r>
      <w:r w:rsidR="00046C9F">
        <w:t>et behulp van uw gift delen wij voedsel uit een mensen in conflictgebieden. Met</w:t>
      </w:r>
      <w:r w:rsidR="00460908">
        <w:t xml:space="preserve"> </w:t>
      </w:r>
      <w:r w:rsidR="00046C9F">
        <w:t xml:space="preserve">vijftig euro kunnen we </w:t>
      </w:r>
      <w:r w:rsidR="00AA124C">
        <w:t xml:space="preserve">al één persoon </w:t>
      </w:r>
      <w:r w:rsidR="00046C9F">
        <w:t>een maand lang eten geven.</w:t>
      </w:r>
      <w:r w:rsidR="00460908">
        <w:t xml:space="preserve"> Ook zorgen we voor psychosociale hulp aan kinderen en volwassenen. We geven individuele en groepstherapie</w:t>
      </w:r>
      <w:r w:rsidR="004147F2">
        <w:t>.</w:t>
      </w:r>
      <w:r w:rsidR="000A6052">
        <w:t xml:space="preserve"> Op deze manier dragen we bij aan het verwerken van</w:t>
      </w:r>
      <w:r w:rsidR="00664CE1">
        <w:t xml:space="preserve"> bijvoorbeeld gevoelens van angst en stress, waardoor mensen weer hoop voor de toekomst krijgen.</w:t>
      </w:r>
      <w:r w:rsidR="00813FA3">
        <w:t xml:space="preserve"> </w:t>
      </w:r>
      <w:r w:rsidR="00AA124C">
        <w:t xml:space="preserve"> </w:t>
      </w:r>
    </w:p>
    <w:p w14:paraId="00EB904E" w14:textId="77777777" w:rsidR="00AF3B4A" w:rsidRPr="00C365ED" w:rsidRDefault="00AF3B4A" w:rsidP="00C365ED">
      <w:pPr>
        <w:pStyle w:val="Geenafstand"/>
      </w:pPr>
    </w:p>
    <w:p w14:paraId="01A8C18E" w14:textId="77777777" w:rsidR="00EF00F2" w:rsidRPr="007F5F7A" w:rsidRDefault="00EF00F2" w:rsidP="00EF00F2">
      <w:pPr>
        <w:pStyle w:val="Geenafstand"/>
        <w:rPr>
          <w:b/>
          <w:bCs/>
        </w:rPr>
      </w:pPr>
      <w:r w:rsidRPr="007F5F7A">
        <w:rPr>
          <w:b/>
          <w:bCs/>
        </w:rPr>
        <w:t>Over Dorcas</w:t>
      </w:r>
    </w:p>
    <w:p w14:paraId="51357344" w14:textId="768C57AB" w:rsidR="00E03992" w:rsidRDefault="00EF00F2" w:rsidP="00EF00F2">
      <w:pPr>
        <w:pStyle w:val="Geenafstand"/>
      </w:pPr>
      <w:r w:rsidRPr="00882AA9">
        <w:t xml:space="preserve">Dorcas </w:t>
      </w:r>
      <w:r>
        <w:t xml:space="preserve">is een christelijke en internationale ontwikkelingsorganisatie die </w:t>
      </w:r>
      <w:r w:rsidRPr="00882AA9">
        <w:t>werkt in Oost-Europa, Oost-Afrika en het Midden-Oosten</w:t>
      </w:r>
      <w:r>
        <w:t xml:space="preserve">. </w:t>
      </w:r>
      <w:r w:rsidRPr="00882AA9">
        <w:t>Bij een ramp of crisis verlenen we noodhulp en dragen we bij aan wederopbouw. Tegelijkertijd investeren we in structurele oplossingen voor armoede en uitsluiting. Bij alles wat we doen staan daadkracht, integriteit en liefde centraal.</w:t>
      </w:r>
      <w:r>
        <w:t xml:space="preserve"> Kijk voor meer informatie op </w:t>
      </w:r>
      <w:hyperlink r:id="rId10" w:history="1">
        <w:r w:rsidRPr="007F5F7A">
          <w:rPr>
            <w:rStyle w:val="Hyperlink"/>
            <w:color w:val="000000" w:themeColor="text1"/>
            <w:u w:val="none"/>
          </w:rPr>
          <w:t>www.dorcas.nl</w:t>
        </w:r>
      </w:hyperlink>
      <w:r w:rsidRPr="007F5F7A">
        <w:rPr>
          <w:color w:val="000000" w:themeColor="text1"/>
        </w:rPr>
        <w:t xml:space="preserve">. </w:t>
      </w:r>
    </w:p>
    <w:p w14:paraId="0A93E388" w14:textId="77777777" w:rsidR="00C93CCA" w:rsidRDefault="00C93CCA" w:rsidP="008174AA"/>
    <w:p w14:paraId="668C7F97" w14:textId="77777777" w:rsidR="000F4289" w:rsidRDefault="000F4289" w:rsidP="008174AA"/>
    <w:p w14:paraId="3707C3FC" w14:textId="77777777" w:rsidR="008174AA" w:rsidRDefault="008174AA" w:rsidP="008174AA"/>
    <w:p w14:paraId="3FF66540" w14:textId="77777777" w:rsidR="008174AA" w:rsidRDefault="008174AA" w:rsidP="008174AA"/>
    <w:p w14:paraId="6A9725C2" w14:textId="77777777" w:rsidR="008174AA" w:rsidRDefault="008174AA" w:rsidP="008174AA"/>
    <w:p w14:paraId="439077B1" w14:textId="77777777" w:rsidR="008174AA" w:rsidRDefault="008174AA" w:rsidP="008174AA"/>
    <w:p w14:paraId="184C9094" w14:textId="77777777" w:rsidR="008174AA" w:rsidRDefault="008174AA" w:rsidP="008174AA"/>
    <w:p w14:paraId="4C5337FC" w14:textId="77777777" w:rsidR="008174AA" w:rsidRPr="00A0321E" w:rsidRDefault="008174AA" w:rsidP="008174AA"/>
    <w:sectPr w:rsidR="008174AA" w:rsidRPr="00A0321E" w:rsidSect="00232746">
      <w:headerReference w:type="even" r:id="rId11"/>
      <w:headerReference w:type="default" r:id="rId12"/>
      <w:footerReference w:type="default" r:id="rId13"/>
      <w:pgSz w:w="11906" w:h="16838"/>
      <w:pgMar w:top="226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1990F" w14:textId="77777777" w:rsidR="00EF00F2" w:rsidRDefault="00EF00F2" w:rsidP="00A0321E">
      <w:r>
        <w:separator/>
      </w:r>
    </w:p>
  </w:endnote>
  <w:endnote w:type="continuationSeparator" w:id="0">
    <w:p w14:paraId="27BE8E77" w14:textId="77777777" w:rsidR="00EF00F2" w:rsidRDefault="00EF00F2" w:rsidP="00A0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7CD8" w14:textId="77777777" w:rsidR="00BE238A" w:rsidRDefault="00B13804">
    <w:pPr>
      <w:pStyle w:val="Voettekst"/>
    </w:pPr>
    <w:r>
      <w:rPr>
        <w:noProof/>
        <w:lang w:eastAsia="nl-NL"/>
      </w:rPr>
      <w:drawing>
        <wp:anchor distT="0" distB="0" distL="114300" distR="114300" simplePos="0" relativeHeight="251663360" behindDoc="1" locked="0" layoutInCell="1" allowOverlap="1" wp14:anchorId="2978BA96" wp14:editId="179AD566">
          <wp:simplePos x="0" y="0"/>
          <wp:positionH relativeFrom="page">
            <wp:posOffset>0</wp:posOffset>
          </wp:positionH>
          <wp:positionV relativeFrom="page">
            <wp:posOffset>9455150</wp:posOffset>
          </wp:positionV>
          <wp:extent cx="7580630" cy="12839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1457 vervolgvel voettekst.pdf"/>
                  <pic:cNvPicPr/>
                </pic:nvPicPr>
                <pic:blipFill rotWithShape="1">
                  <a:blip r:embed="rId1">
                    <a:extLst>
                      <a:ext uri="{28A0092B-C50C-407E-A947-70E740481C1C}">
                        <a14:useLocalDpi xmlns:a14="http://schemas.microsoft.com/office/drawing/2010/main" val="0"/>
                      </a:ext>
                    </a:extLst>
                  </a:blip>
                  <a:srcRect t="88028"/>
                  <a:stretch/>
                </pic:blipFill>
                <pic:spPr bwMode="auto">
                  <a:xfrm>
                    <a:off x="0" y="0"/>
                    <a:ext cx="7580630" cy="128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79D8F" w14:textId="77777777" w:rsidR="00EF00F2" w:rsidRDefault="00EF00F2" w:rsidP="00A0321E">
      <w:r>
        <w:separator/>
      </w:r>
    </w:p>
  </w:footnote>
  <w:footnote w:type="continuationSeparator" w:id="0">
    <w:p w14:paraId="7933D40F" w14:textId="77777777" w:rsidR="00EF00F2" w:rsidRDefault="00EF00F2" w:rsidP="00A03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C9FA" w14:textId="77777777" w:rsidR="00A0321E" w:rsidRDefault="00813FA3">
    <w:pPr>
      <w:pStyle w:val="Koptekst"/>
    </w:pPr>
    <w:r>
      <w:rPr>
        <w:noProof/>
        <w:lang w:eastAsia="nl-NL"/>
      </w:rPr>
      <w:pict w14:anchorId="3D9D2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90047" o:spid="_x0000_s1026" type="#_x0000_t75" alt="2201457 briefpapier"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2201457 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D23A" w14:textId="77777777" w:rsidR="00A0321E" w:rsidRPr="00A0321E" w:rsidRDefault="00813FA3" w:rsidP="00A0321E">
    <w:pPr>
      <w:pStyle w:val="Koptekst"/>
    </w:pPr>
    <w:r>
      <w:rPr>
        <w:noProof/>
        <w:lang w:eastAsia="nl-NL"/>
      </w:rPr>
      <w:pict w14:anchorId="50F6D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627671" o:spid="_x0000_s1025" type="#_x0000_t75" alt="2201457 vervolgvel" style="position:absolute;margin-left:-70.95pt;margin-top:-123.75pt;width:595.2pt;height:841.9pt;z-index:-251656192;mso-wrap-edited:f;mso-width-percent:0;mso-height-percent:0;mso-position-horizontal-relative:margin;mso-position-vertical-relative:margin;mso-width-percent:0;mso-height-percent:0" o:allowincell="f">
          <v:imagedata r:id="rId1" o:title="2201457 vervolgve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F2"/>
    <w:rsid w:val="00046C9F"/>
    <w:rsid w:val="000A6052"/>
    <w:rsid w:val="000F4289"/>
    <w:rsid w:val="00232746"/>
    <w:rsid w:val="002C4AFA"/>
    <w:rsid w:val="004147F2"/>
    <w:rsid w:val="00460908"/>
    <w:rsid w:val="004860D3"/>
    <w:rsid w:val="004F76BF"/>
    <w:rsid w:val="00555822"/>
    <w:rsid w:val="005B2446"/>
    <w:rsid w:val="005B3F62"/>
    <w:rsid w:val="00664CE1"/>
    <w:rsid w:val="007626C1"/>
    <w:rsid w:val="00796313"/>
    <w:rsid w:val="007F5FE8"/>
    <w:rsid w:val="00813FA3"/>
    <w:rsid w:val="008174AA"/>
    <w:rsid w:val="00846B61"/>
    <w:rsid w:val="008D2E7A"/>
    <w:rsid w:val="00943556"/>
    <w:rsid w:val="00A0321E"/>
    <w:rsid w:val="00A57B47"/>
    <w:rsid w:val="00AA124C"/>
    <w:rsid w:val="00AD5C71"/>
    <w:rsid w:val="00AF3B4A"/>
    <w:rsid w:val="00B13804"/>
    <w:rsid w:val="00BC382E"/>
    <w:rsid w:val="00BE238A"/>
    <w:rsid w:val="00C365ED"/>
    <w:rsid w:val="00C653D6"/>
    <w:rsid w:val="00C93CCA"/>
    <w:rsid w:val="00D0375E"/>
    <w:rsid w:val="00D443C9"/>
    <w:rsid w:val="00D777F1"/>
    <w:rsid w:val="00D85C28"/>
    <w:rsid w:val="00E03992"/>
    <w:rsid w:val="00ED6ABC"/>
    <w:rsid w:val="00EF00F2"/>
    <w:rsid w:val="00FC7A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1AB52"/>
  <w15:chartTrackingRefBased/>
  <w15:docId w15:val="{C037CF8E-EED9-4897-B65B-DF3AF5591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4289"/>
    <w:pPr>
      <w:spacing w:after="0" w:line="240" w:lineRule="auto"/>
    </w:pPr>
  </w:style>
  <w:style w:type="paragraph" w:styleId="Kop1">
    <w:name w:val="heading 1"/>
    <w:basedOn w:val="Standaard"/>
    <w:next w:val="Standaard"/>
    <w:link w:val="Kop1Char"/>
    <w:uiPriority w:val="9"/>
    <w:qFormat/>
    <w:rsid w:val="00D443C9"/>
    <w:pPr>
      <w:keepNext/>
      <w:keepLines/>
      <w:outlineLvl w:val="0"/>
    </w:pPr>
    <w:rPr>
      <w:rFonts w:asciiTheme="majorHAnsi" w:eastAsiaTheme="majorEastAsia" w:hAnsiTheme="majorHAnsi" w:cstheme="majorBidi"/>
      <w:color w:val="01ADEF"/>
      <w:sz w:val="28"/>
      <w:szCs w:val="32"/>
    </w:rPr>
  </w:style>
  <w:style w:type="paragraph" w:styleId="Kop2">
    <w:name w:val="heading 2"/>
    <w:basedOn w:val="Standaard"/>
    <w:next w:val="Standaard"/>
    <w:link w:val="Kop2Char"/>
    <w:uiPriority w:val="9"/>
    <w:semiHidden/>
    <w:unhideWhenUsed/>
    <w:qFormat/>
    <w:rsid w:val="00D443C9"/>
    <w:pPr>
      <w:keepNext/>
      <w:keepLines/>
      <w:outlineLvl w:val="1"/>
    </w:pPr>
    <w:rPr>
      <w:rFonts w:asciiTheme="majorHAnsi" w:eastAsiaTheme="majorEastAsia" w:hAnsiTheme="majorHAnsi" w:cstheme="majorBidi"/>
      <w:color w:val="01ADEF"/>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0321E"/>
    <w:pPr>
      <w:tabs>
        <w:tab w:val="center" w:pos="4536"/>
        <w:tab w:val="right" w:pos="9072"/>
      </w:tabs>
    </w:pPr>
  </w:style>
  <w:style w:type="character" w:customStyle="1" w:styleId="KoptekstChar">
    <w:name w:val="Koptekst Char"/>
    <w:basedOn w:val="Standaardalinea-lettertype"/>
    <w:link w:val="Koptekst"/>
    <w:uiPriority w:val="99"/>
    <w:rsid w:val="00A0321E"/>
  </w:style>
  <w:style w:type="paragraph" w:styleId="Voettekst">
    <w:name w:val="footer"/>
    <w:basedOn w:val="Standaard"/>
    <w:link w:val="VoettekstChar"/>
    <w:uiPriority w:val="99"/>
    <w:unhideWhenUsed/>
    <w:rsid w:val="00A0321E"/>
    <w:pPr>
      <w:tabs>
        <w:tab w:val="center" w:pos="4536"/>
        <w:tab w:val="right" w:pos="9072"/>
      </w:tabs>
    </w:pPr>
  </w:style>
  <w:style w:type="character" w:customStyle="1" w:styleId="VoettekstChar">
    <w:name w:val="Voettekst Char"/>
    <w:basedOn w:val="Standaardalinea-lettertype"/>
    <w:link w:val="Voettekst"/>
    <w:uiPriority w:val="99"/>
    <w:rsid w:val="00A0321E"/>
  </w:style>
  <w:style w:type="paragraph" w:styleId="Ballontekst">
    <w:name w:val="Balloon Text"/>
    <w:basedOn w:val="Standaard"/>
    <w:link w:val="BallontekstChar"/>
    <w:uiPriority w:val="99"/>
    <w:semiHidden/>
    <w:unhideWhenUsed/>
    <w:rsid w:val="0079631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6313"/>
    <w:rPr>
      <w:rFonts w:ascii="Segoe UI" w:hAnsi="Segoe UI" w:cs="Segoe UI"/>
      <w:sz w:val="18"/>
      <w:szCs w:val="18"/>
    </w:rPr>
  </w:style>
  <w:style w:type="paragraph" w:styleId="Geenafstand">
    <w:name w:val="No Spacing"/>
    <w:uiPriority w:val="1"/>
    <w:qFormat/>
    <w:rsid w:val="000F4289"/>
    <w:pPr>
      <w:spacing w:after="0" w:line="240" w:lineRule="auto"/>
    </w:pPr>
  </w:style>
  <w:style w:type="character" w:customStyle="1" w:styleId="Kop1Char">
    <w:name w:val="Kop 1 Char"/>
    <w:basedOn w:val="Standaardalinea-lettertype"/>
    <w:link w:val="Kop1"/>
    <w:uiPriority w:val="9"/>
    <w:rsid w:val="00D443C9"/>
    <w:rPr>
      <w:rFonts w:asciiTheme="majorHAnsi" w:eastAsiaTheme="majorEastAsia" w:hAnsiTheme="majorHAnsi" w:cstheme="majorBidi"/>
      <w:color w:val="01ADEF"/>
      <w:sz w:val="28"/>
      <w:szCs w:val="32"/>
    </w:rPr>
  </w:style>
  <w:style w:type="character" w:customStyle="1" w:styleId="Kop2Char">
    <w:name w:val="Kop 2 Char"/>
    <w:basedOn w:val="Standaardalinea-lettertype"/>
    <w:link w:val="Kop2"/>
    <w:uiPriority w:val="9"/>
    <w:semiHidden/>
    <w:rsid w:val="00D443C9"/>
    <w:rPr>
      <w:rFonts w:asciiTheme="majorHAnsi" w:eastAsiaTheme="majorEastAsia" w:hAnsiTheme="majorHAnsi" w:cstheme="majorBidi"/>
      <w:color w:val="01ADEF"/>
      <w:szCs w:val="26"/>
    </w:rPr>
  </w:style>
  <w:style w:type="paragraph" w:styleId="Titel">
    <w:name w:val="Title"/>
    <w:basedOn w:val="Standaard"/>
    <w:next w:val="Standaard"/>
    <w:link w:val="TitelChar"/>
    <w:uiPriority w:val="10"/>
    <w:qFormat/>
    <w:rsid w:val="00D443C9"/>
    <w:pPr>
      <w:contextualSpacing/>
    </w:pPr>
    <w:rPr>
      <w:rFonts w:asciiTheme="majorHAnsi" w:eastAsiaTheme="majorEastAsia" w:hAnsiTheme="majorHAnsi" w:cstheme="majorBidi"/>
      <w:color w:val="01ADEF"/>
      <w:spacing w:val="-10"/>
      <w:kern w:val="28"/>
      <w:sz w:val="72"/>
      <w:szCs w:val="56"/>
    </w:rPr>
  </w:style>
  <w:style w:type="character" w:customStyle="1" w:styleId="TitelChar">
    <w:name w:val="Titel Char"/>
    <w:basedOn w:val="Standaardalinea-lettertype"/>
    <w:link w:val="Titel"/>
    <w:uiPriority w:val="10"/>
    <w:rsid w:val="00D443C9"/>
    <w:rPr>
      <w:rFonts w:asciiTheme="majorHAnsi" w:eastAsiaTheme="majorEastAsia" w:hAnsiTheme="majorHAnsi" w:cstheme="majorBidi"/>
      <w:color w:val="01ADEF"/>
      <w:spacing w:val="-10"/>
      <w:kern w:val="28"/>
      <w:sz w:val="72"/>
      <w:szCs w:val="56"/>
    </w:rPr>
  </w:style>
  <w:style w:type="paragraph" w:styleId="Ondertitel">
    <w:name w:val="Subtitle"/>
    <w:basedOn w:val="Standaard"/>
    <w:next w:val="Standaard"/>
    <w:link w:val="OndertitelChar"/>
    <w:uiPriority w:val="11"/>
    <w:qFormat/>
    <w:rsid w:val="00D443C9"/>
    <w:pPr>
      <w:numPr>
        <w:ilvl w:val="1"/>
      </w:numPr>
    </w:pPr>
    <w:rPr>
      <w:rFonts w:eastAsiaTheme="minorEastAsia"/>
      <w:color w:val="5C5C5B"/>
      <w:spacing w:val="15"/>
      <w:sz w:val="52"/>
    </w:rPr>
  </w:style>
  <w:style w:type="character" w:customStyle="1" w:styleId="OndertitelChar">
    <w:name w:val="Ondertitel Char"/>
    <w:basedOn w:val="Standaardalinea-lettertype"/>
    <w:link w:val="Ondertitel"/>
    <w:uiPriority w:val="11"/>
    <w:rsid w:val="00D443C9"/>
    <w:rPr>
      <w:rFonts w:eastAsiaTheme="minorEastAsia"/>
      <w:color w:val="5C5C5B"/>
      <w:spacing w:val="15"/>
      <w:sz w:val="52"/>
    </w:rPr>
  </w:style>
  <w:style w:type="character" w:styleId="Intensievebenadrukking">
    <w:name w:val="Intense Emphasis"/>
    <w:basedOn w:val="Standaardalinea-lettertype"/>
    <w:uiPriority w:val="21"/>
    <w:qFormat/>
    <w:rsid w:val="00D443C9"/>
    <w:rPr>
      <w:i/>
      <w:iCs/>
      <w:color w:val="01ADEF"/>
    </w:rPr>
  </w:style>
  <w:style w:type="paragraph" w:styleId="Duidelijkcitaat">
    <w:name w:val="Intense Quote"/>
    <w:basedOn w:val="Standaard"/>
    <w:next w:val="Standaard"/>
    <w:link w:val="DuidelijkcitaatChar"/>
    <w:uiPriority w:val="30"/>
    <w:qFormat/>
    <w:rsid w:val="00D443C9"/>
    <w:pPr>
      <w:pBdr>
        <w:top w:val="single" w:sz="4" w:space="10" w:color="5B9BD5" w:themeColor="accent1"/>
        <w:bottom w:val="single" w:sz="4" w:space="10" w:color="5B9BD5" w:themeColor="accent1"/>
      </w:pBdr>
      <w:spacing w:before="360" w:after="360"/>
      <w:ind w:left="862" w:right="862"/>
      <w:jc w:val="center"/>
    </w:pPr>
    <w:rPr>
      <w:i/>
      <w:iCs/>
      <w:color w:val="01ADEF"/>
    </w:rPr>
  </w:style>
  <w:style w:type="character" w:customStyle="1" w:styleId="DuidelijkcitaatChar">
    <w:name w:val="Duidelijk citaat Char"/>
    <w:basedOn w:val="Standaardalinea-lettertype"/>
    <w:link w:val="Duidelijkcitaat"/>
    <w:uiPriority w:val="30"/>
    <w:rsid w:val="00D443C9"/>
    <w:rPr>
      <w:i/>
      <w:iCs/>
      <w:color w:val="01ADEF"/>
    </w:rPr>
  </w:style>
  <w:style w:type="character" w:styleId="Intensieveverwijzing">
    <w:name w:val="Intense Reference"/>
    <w:basedOn w:val="Standaardalinea-lettertype"/>
    <w:uiPriority w:val="32"/>
    <w:qFormat/>
    <w:rsid w:val="00D443C9"/>
    <w:rPr>
      <w:b/>
      <w:bCs/>
      <w:smallCaps/>
      <w:color w:val="01ADEF"/>
      <w:spacing w:val="5"/>
    </w:rPr>
  </w:style>
  <w:style w:type="character" w:styleId="Hyperlink">
    <w:name w:val="Hyperlink"/>
    <w:basedOn w:val="Standaardalinea-lettertype"/>
    <w:uiPriority w:val="99"/>
    <w:unhideWhenUsed/>
    <w:rsid w:val="00EF00F2"/>
    <w:rPr>
      <w:color w:val="0563C1" w:themeColor="hyperlink"/>
      <w:u w:val="single"/>
    </w:rPr>
  </w:style>
  <w:style w:type="paragraph" w:styleId="Normaalweb">
    <w:name w:val="Normal (Web)"/>
    <w:basedOn w:val="Standaard"/>
    <w:uiPriority w:val="99"/>
    <w:semiHidden/>
    <w:unhideWhenUsed/>
    <w:rsid w:val="00C365ED"/>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2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dorcas.n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itavanEerde\Downloads\Volgpagina%20(1).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2D78ACE9CABF488AF144A50A6DA968" ma:contentTypeVersion="15" ma:contentTypeDescription="Een nieuw document maken." ma:contentTypeScope="" ma:versionID="c37976ec7f52888b4dd2051fcceb23c1">
  <xsd:schema xmlns:xsd="http://www.w3.org/2001/XMLSchema" xmlns:xs="http://www.w3.org/2001/XMLSchema" xmlns:p="http://schemas.microsoft.com/office/2006/metadata/properties" xmlns:ns2="8de4fa7b-b412-4360-b495-32f44a5e862b" xmlns:ns3="0490af65-14d8-4301-8f6b-99ad1a21e310" targetNamespace="http://schemas.microsoft.com/office/2006/metadata/properties" ma:root="true" ma:fieldsID="c1c9bb35ed38734aeea369e044087876" ns2:_="" ns3:_="">
    <xsd:import namespace="8de4fa7b-b412-4360-b495-32f44a5e862b"/>
    <xsd:import namespace="0490af65-14d8-4301-8f6b-99ad1a21e3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4fa7b-b412-4360-b495-32f44a5e8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90af65-14d8-4301-8f6b-99ad1a21e3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85EC-0087-4292-8300-2580FC1A0F21}"/>
</file>

<file path=customXml/itemProps2.xml><?xml version="1.0" encoding="utf-8"?>
<ds:datastoreItem xmlns:ds="http://schemas.openxmlformats.org/officeDocument/2006/customXml" ds:itemID="{5866FDBC-D042-4749-90B8-DADF1ADAD273}">
  <ds:schemaRefs>
    <ds:schemaRef ds:uri="http://schemas.microsoft.com/sharepoint/v3/contenttype/forms"/>
  </ds:schemaRefs>
</ds:datastoreItem>
</file>

<file path=customXml/itemProps3.xml><?xml version="1.0" encoding="utf-8"?>
<ds:datastoreItem xmlns:ds="http://schemas.openxmlformats.org/officeDocument/2006/customXml" ds:itemID="{A88A6EBE-C620-4111-AB61-87C86867D5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A0486E-D375-674A-8C85-8E482B935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Volgpagina (1)</Template>
  <TotalTime>1</TotalTime>
  <Pages>1</Pages>
  <Words>229</Words>
  <Characters>1263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Rosita van Eerde</dc:creator>
  <cp:keywords/>
  <dc:description/>
  <cp:lastModifiedBy>Rosita van Eerde</cp:lastModifiedBy>
  <cp:revision>3</cp:revision>
  <cp:lastPrinted>2020-09-30T15:19:00Z</cp:lastPrinted>
  <dcterms:created xsi:type="dcterms:W3CDTF">2023-11-23T09:38:00Z</dcterms:created>
  <dcterms:modified xsi:type="dcterms:W3CDTF">2023-11-23T09:39:00Z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0x010100F42D78ACE9CABF488AF144A50A6DA968</vt:lpwstr>
  </property>
</Properties>
</file>